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7"/>
        <w:gridCol w:w="5054"/>
      </w:tblGrid>
      <w:tr w:rsidR="000172E5" w:rsidRPr="00637200" w:rsidTr="00773AC6">
        <w:tc>
          <w:tcPr>
            <w:tcW w:w="5000" w:type="pct"/>
            <w:gridSpan w:val="2"/>
            <w:tcBorders>
              <w:left w:val="single" w:sz="4" w:space="0" w:color="auto"/>
            </w:tcBorders>
            <w:shd w:val="clear" w:color="auto" w:fill="FFC000"/>
            <w:vAlign w:val="bottom"/>
          </w:tcPr>
          <w:p w:rsidR="000172E5" w:rsidRPr="00637200" w:rsidRDefault="00773AC6" w:rsidP="00773AC6">
            <w:pPr>
              <w:pStyle w:val="Nadpis1"/>
              <w:outlineLvl w:val="0"/>
            </w:pPr>
            <w:r>
              <w:t>Informace o zákazníkovi</w:t>
            </w:r>
          </w:p>
        </w:tc>
      </w:tr>
      <w:tr w:rsidR="000172E5" w:rsidRPr="00846B76" w:rsidTr="00773AC6">
        <w:sdt>
          <w:sdtPr>
            <w:id w:val="1621259925"/>
            <w:placeholder>
              <w:docPart w:val="8509E2298FB2476F945F7C474D6920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9" w:type="pct"/>
                <w:vAlign w:val="bottom"/>
              </w:tcPr>
              <w:p w:rsidR="000172E5" w:rsidRPr="00637200" w:rsidRDefault="007147D7" w:rsidP="00773AC6">
                <w:pPr>
                  <w:pStyle w:val="Nadpis1"/>
                </w:pPr>
                <w:r w:rsidRPr="00637200">
                  <w:rPr>
                    <w:lang w:bidi="cs-CZ"/>
                  </w:rPr>
                  <w:t>Jméno</w:t>
                </w:r>
              </w:p>
            </w:tc>
          </w:sdtContent>
        </w:sdt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773AC6">
            <w:pPr>
              <w:pStyle w:val="Nadpis1"/>
            </w:pPr>
          </w:p>
        </w:tc>
      </w:tr>
      <w:tr w:rsidR="000172E5" w:rsidRPr="00846B76" w:rsidTr="00773AC6">
        <w:sdt>
          <w:sdtPr>
            <w:id w:val="-1470592894"/>
            <w:placeholder>
              <w:docPart w:val="11ADB387468F437FB0143D22F32BE4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9" w:type="pct"/>
                <w:vAlign w:val="bottom"/>
              </w:tcPr>
              <w:p w:rsidR="000172E5" w:rsidRPr="00637200" w:rsidRDefault="007147D7" w:rsidP="00773AC6">
                <w:pPr>
                  <w:pStyle w:val="Nadpis1"/>
                </w:pPr>
                <w:r w:rsidRPr="00637200">
                  <w:rPr>
                    <w:lang w:bidi="cs-CZ"/>
                  </w:rPr>
                  <w:t>Příjmení</w:t>
                </w:r>
              </w:p>
            </w:tc>
          </w:sdtContent>
        </w:sdt>
        <w:tc>
          <w:tcPr>
            <w:tcW w:w="28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773AC6">
            <w:pPr>
              <w:pStyle w:val="Nadpis1"/>
            </w:pPr>
          </w:p>
        </w:tc>
      </w:tr>
      <w:tr w:rsidR="00773AC6" w:rsidRPr="00846B76" w:rsidTr="00773AC6">
        <w:trPr>
          <w:trHeight w:val="539"/>
        </w:trPr>
        <w:sdt>
          <w:sdtPr>
            <w:id w:val="946660661"/>
            <w:placeholder>
              <w:docPart w:val="175CD0D5F01345D9A0C90D23514D4E6B"/>
            </w:placeholder>
            <w:temporary/>
            <w:showingPlcHdr/>
            <w15:appearance w15:val="hidden"/>
          </w:sdtPr>
          <w:sdtContent>
            <w:tc>
              <w:tcPr>
                <w:tcW w:w="2199" w:type="pct"/>
                <w:vAlign w:val="bottom"/>
              </w:tcPr>
              <w:p w:rsidR="00773AC6" w:rsidRPr="00637200" w:rsidRDefault="00773AC6" w:rsidP="00773AC6">
                <w:pPr>
                  <w:pStyle w:val="Nadpis1"/>
                </w:pPr>
                <w:r w:rsidRPr="00637200">
                  <w:rPr>
                    <w:lang w:bidi="cs-CZ"/>
                  </w:rPr>
                  <w:t>Mobilní telefon</w:t>
                </w:r>
              </w:p>
            </w:tc>
          </w:sdtContent>
        </w:sdt>
        <w:tc>
          <w:tcPr>
            <w:tcW w:w="28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73AC6" w:rsidRPr="00846B76" w:rsidRDefault="00773AC6" w:rsidP="00773AC6">
            <w:pPr>
              <w:pStyle w:val="Nadpis1"/>
            </w:pPr>
          </w:p>
        </w:tc>
      </w:tr>
      <w:tr w:rsidR="000172E5" w:rsidRPr="00846B76" w:rsidTr="00773AC6">
        <w:sdt>
          <w:sdtPr>
            <w:id w:val="1334104394"/>
            <w:placeholder>
              <w:docPart w:val="DAF9534FDC944A1D86C03C5187CF9C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9" w:type="pct"/>
                <w:vAlign w:val="bottom"/>
              </w:tcPr>
              <w:p w:rsidR="000172E5" w:rsidRPr="00637200" w:rsidRDefault="007147D7" w:rsidP="00773AC6">
                <w:pPr>
                  <w:pStyle w:val="Nadpis1"/>
                </w:pPr>
                <w:r w:rsidRPr="00637200">
                  <w:rPr>
                    <w:lang w:bidi="cs-CZ"/>
                  </w:rPr>
                  <w:t>E-mail</w:t>
                </w:r>
              </w:p>
            </w:tc>
          </w:sdtContent>
        </w:sdt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773AC6">
            <w:pPr>
              <w:pStyle w:val="Nadpis1"/>
            </w:pPr>
          </w:p>
        </w:tc>
      </w:tr>
      <w:tr w:rsidR="002A38EC" w:rsidRPr="00846B76" w:rsidTr="00773AC6">
        <w:tc>
          <w:tcPr>
            <w:tcW w:w="2199" w:type="pct"/>
            <w:vAlign w:val="bottom"/>
          </w:tcPr>
          <w:p w:rsidR="002A38EC" w:rsidRDefault="002A38EC" w:rsidP="00773AC6">
            <w:pPr>
              <w:pStyle w:val="Nadpis1"/>
              <w:outlineLvl w:val="0"/>
            </w:pPr>
            <w:r>
              <w:t>Bankovní účet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2A38EC" w:rsidRPr="00846B76" w:rsidRDefault="002A38EC" w:rsidP="00773AC6">
            <w:pPr>
              <w:pStyle w:val="Nadpis1"/>
              <w:outlineLvl w:val="0"/>
            </w:pPr>
          </w:p>
        </w:tc>
      </w:tr>
      <w:tr w:rsidR="000172E5" w:rsidRPr="00846B76" w:rsidTr="00773AC6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0172E5" w:rsidRPr="00846B76" w:rsidRDefault="000172E5" w:rsidP="00773AC6">
            <w:pPr>
              <w:pStyle w:val="Nadpis1"/>
              <w:rPr>
                <w:sz w:val="8"/>
              </w:rPr>
            </w:pPr>
          </w:p>
        </w:tc>
      </w:tr>
      <w:tr w:rsidR="000172E5" w:rsidRPr="00846B76" w:rsidTr="00773AC6">
        <w:tc>
          <w:tcPr>
            <w:tcW w:w="5000" w:type="pct"/>
            <w:gridSpan w:val="2"/>
            <w:shd w:val="clear" w:color="auto" w:fill="FFC000"/>
            <w:vAlign w:val="bottom"/>
          </w:tcPr>
          <w:p w:rsidR="000172E5" w:rsidRPr="00846B76" w:rsidRDefault="00773AC6" w:rsidP="00773AC6">
            <w:pPr>
              <w:pStyle w:val="Nadpis1"/>
              <w:outlineLvl w:val="0"/>
            </w:pPr>
            <w:r>
              <w:t>Informace o objednávce</w:t>
            </w:r>
          </w:p>
        </w:tc>
      </w:tr>
      <w:tr w:rsidR="000172E5" w:rsidRPr="00846B76" w:rsidTr="00773AC6">
        <w:tc>
          <w:tcPr>
            <w:tcW w:w="2199" w:type="pct"/>
            <w:vAlign w:val="bottom"/>
          </w:tcPr>
          <w:p w:rsidR="000172E5" w:rsidRPr="00773AC6" w:rsidRDefault="00773AC6" w:rsidP="00773AC6">
            <w:pPr>
              <w:pStyle w:val="Nadpis1"/>
            </w:pPr>
            <w:r>
              <w:t>Číslo objednávky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773AC6">
            <w:pPr>
              <w:pStyle w:val="Nadpis1"/>
            </w:pPr>
          </w:p>
        </w:tc>
      </w:tr>
      <w:tr w:rsidR="000172E5" w:rsidRPr="00846B76" w:rsidTr="00773AC6">
        <w:tc>
          <w:tcPr>
            <w:tcW w:w="2199" w:type="pct"/>
            <w:vAlign w:val="bottom"/>
          </w:tcPr>
          <w:p w:rsidR="000172E5" w:rsidRPr="00846B76" w:rsidRDefault="00773AC6" w:rsidP="00773AC6">
            <w:pPr>
              <w:pStyle w:val="Nadpis1"/>
            </w:pPr>
            <w:r>
              <w:t>Číslo faktury</w:t>
            </w:r>
          </w:p>
        </w:tc>
        <w:tc>
          <w:tcPr>
            <w:tcW w:w="28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773AC6">
            <w:pPr>
              <w:pStyle w:val="Nadpis1"/>
            </w:pPr>
          </w:p>
        </w:tc>
      </w:tr>
      <w:tr w:rsidR="00773AC6" w:rsidRPr="00846B76" w:rsidTr="00773AC6">
        <w:tc>
          <w:tcPr>
            <w:tcW w:w="2199" w:type="pct"/>
            <w:vAlign w:val="bottom"/>
          </w:tcPr>
          <w:p w:rsidR="00773AC6" w:rsidRPr="00846B76" w:rsidRDefault="00773AC6" w:rsidP="00773AC6">
            <w:pPr>
              <w:pStyle w:val="Nadpis1"/>
            </w:pPr>
            <w:r>
              <w:t>Datum nákupu</w:t>
            </w:r>
          </w:p>
        </w:tc>
        <w:tc>
          <w:tcPr>
            <w:tcW w:w="28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73AC6" w:rsidRPr="00846B76" w:rsidRDefault="00773AC6" w:rsidP="00773AC6">
            <w:pPr>
              <w:pStyle w:val="Nadpis1"/>
            </w:pPr>
          </w:p>
        </w:tc>
      </w:tr>
      <w:tr w:rsidR="000172E5" w:rsidRPr="00846B76" w:rsidTr="00773AC6">
        <w:tc>
          <w:tcPr>
            <w:tcW w:w="2199" w:type="pct"/>
            <w:vAlign w:val="bottom"/>
          </w:tcPr>
          <w:p w:rsidR="000172E5" w:rsidRPr="00846B76" w:rsidRDefault="00773AC6" w:rsidP="00773AC6">
            <w:pPr>
              <w:pStyle w:val="Nadpis1"/>
            </w:pPr>
            <w:r>
              <w:t>Datum doručení zboží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773AC6">
            <w:pPr>
              <w:pStyle w:val="Nadpis1"/>
            </w:pPr>
          </w:p>
        </w:tc>
      </w:tr>
      <w:tr w:rsidR="00773AC6" w:rsidRPr="00846B76" w:rsidTr="00773AC6">
        <w:tc>
          <w:tcPr>
            <w:tcW w:w="2199" w:type="pct"/>
            <w:vAlign w:val="bottom"/>
          </w:tcPr>
          <w:p w:rsidR="004E4C80" w:rsidRDefault="00773AC6" w:rsidP="00773AC6">
            <w:pPr>
              <w:pStyle w:val="Nadpis1"/>
            </w:pPr>
            <w:r>
              <w:t>Seznam zboží k</w:t>
            </w:r>
            <w:r w:rsidR="004E4C80">
              <w:t> </w:t>
            </w:r>
            <w:r>
              <w:t>vrácení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773AC6" w:rsidRPr="00846B76" w:rsidRDefault="00773AC6" w:rsidP="004E4C80">
            <w:pPr>
              <w:pStyle w:val="Nadpis1"/>
            </w:pPr>
            <w:bookmarkStart w:id="0" w:name="_GoBack"/>
            <w:bookmarkEnd w:id="0"/>
          </w:p>
        </w:tc>
      </w:tr>
      <w:tr w:rsidR="00773AC6" w:rsidRPr="00846B76" w:rsidTr="00773AC6">
        <w:trPr>
          <w:trHeight w:val="780"/>
        </w:trPr>
        <w:tc>
          <w:tcPr>
            <w:tcW w:w="2199" w:type="pct"/>
            <w:vAlign w:val="bottom"/>
          </w:tcPr>
          <w:p w:rsidR="00773AC6" w:rsidRPr="00846B76" w:rsidRDefault="00773AC6" w:rsidP="00773AC6">
            <w:pPr>
              <w:pStyle w:val="Nadpis1"/>
              <w:rPr>
                <w:sz w:val="8"/>
              </w:rPr>
            </w:pP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773AC6" w:rsidRPr="00846B76" w:rsidRDefault="00773AC6" w:rsidP="00773AC6">
            <w:pPr>
              <w:pStyle w:val="Nadpis1"/>
              <w:rPr>
                <w:sz w:val="8"/>
              </w:rPr>
            </w:pPr>
          </w:p>
        </w:tc>
      </w:tr>
      <w:tr w:rsidR="00773AC6" w:rsidRPr="00846B76" w:rsidTr="00773AC6">
        <w:trPr>
          <w:trHeight w:val="281"/>
        </w:trPr>
        <w:tc>
          <w:tcPr>
            <w:tcW w:w="2199" w:type="pct"/>
            <w:vAlign w:val="bottom"/>
          </w:tcPr>
          <w:p w:rsidR="00773AC6" w:rsidRPr="00846B76" w:rsidRDefault="00773AC6" w:rsidP="00773AC6">
            <w:pPr>
              <w:pStyle w:val="Nadpis1"/>
            </w:pP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773AC6" w:rsidRPr="00846B76" w:rsidRDefault="00773AC6" w:rsidP="00773AC6">
            <w:pPr>
              <w:pStyle w:val="Nadpis1"/>
            </w:pPr>
          </w:p>
        </w:tc>
      </w:tr>
    </w:tbl>
    <w:p w:rsidR="00773AC6" w:rsidRDefault="00773AC6" w:rsidP="00350E9F">
      <w:pPr>
        <w:tabs>
          <w:tab w:val="left" w:pos="1635"/>
        </w:tabs>
      </w:pPr>
    </w:p>
    <w:p w:rsidR="00350E9F" w:rsidRDefault="00773AC6" w:rsidP="00350E9F">
      <w:pPr>
        <w:tabs>
          <w:tab w:val="left" w:pos="1635"/>
        </w:tabs>
      </w:pPr>
      <w:r>
        <w:t xml:space="preserve">Tento vyplněný formulář zašlete na adresu </w:t>
      </w:r>
      <w:hyperlink r:id="rId10" w:history="1">
        <w:r w:rsidRPr="000C0E3A">
          <w:rPr>
            <w:rStyle w:val="Hypertextovodkaz"/>
          </w:rPr>
          <w:t>mixbox@mixbox.cz</w:t>
        </w:r>
      </w:hyperlink>
      <w:r>
        <w:t>.</w:t>
      </w:r>
    </w:p>
    <w:p w:rsidR="002A38EC" w:rsidRDefault="002A38EC" w:rsidP="00350E9F">
      <w:pPr>
        <w:tabs>
          <w:tab w:val="left" w:pos="1635"/>
        </w:tabs>
      </w:pPr>
      <w:r>
        <w:t>V případě, že si nepamatujete některé údaje přesně, vyplňte pole tak, jak odhadujete</w:t>
      </w:r>
      <w:r w:rsidR="00F16321">
        <w:t xml:space="preserve"> (data nákupu atd.)</w:t>
      </w:r>
    </w:p>
    <w:p w:rsidR="00F16321" w:rsidRDefault="00F16321" w:rsidP="00350E9F">
      <w:pPr>
        <w:tabs>
          <w:tab w:val="left" w:pos="1635"/>
        </w:tabs>
      </w:pPr>
      <w:r>
        <w:t>Bankovní účet je nutné zadat i v případě platby kartou, protože platební brána aktuálně neumožňuje refundace zpět na karty.</w:t>
      </w:r>
    </w:p>
    <w:p w:rsidR="002A38EC" w:rsidRPr="00350E9F" w:rsidRDefault="002A38EC" w:rsidP="00350E9F">
      <w:pPr>
        <w:tabs>
          <w:tab w:val="left" w:pos="1635"/>
        </w:tabs>
      </w:pPr>
    </w:p>
    <w:sectPr w:rsidR="002A38EC" w:rsidRPr="00350E9F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AC6" w:rsidRDefault="00773AC6" w:rsidP="000172E5">
      <w:pPr>
        <w:spacing w:after="0" w:line="240" w:lineRule="auto"/>
      </w:pPr>
      <w:r>
        <w:separator/>
      </w:r>
    </w:p>
  </w:endnote>
  <w:endnote w:type="continuationSeparator" w:id="0">
    <w:p w:rsidR="00773AC6" w:rsidRDefault="00773AC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CFFA4FCD-C4A7-4E56-A34B-A0A2E0A9E4A2}"/>
    <w:embedBold r:id="rId2" w:fontKey="{A0EF79CD-1F0A-430B-AD18-E12C81F415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3F40E45-6E7F-4AD8-9E69-E3AD2C057BD8}"/>
    <w:embedBold r:id="rId4" w:fontKey="{9550CB37-135B-4161-B5FD-D21E05AAAF0D}"/>
    <w:embedItalic r:id="rId5" w:fontKey="{6697B650-F6DA-456D-91F6-F220B99CEBE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61A3525E-CDF7-47B3-B59C-90D2DBA72E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4623C085-E467-4DAB-BAB8-1489866E72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28"/>
      <w:gridCol w:w="4498"/>
    </w:tblGrid>
    <w:tr w:rsidR="00311D4F" w:rsidRPr="00311D4F" w:rsidTr="00637200">
      <w:tc>
        <w:tcPr>
          <w:tcW w:w="4675" w:type="dxa"/>
          <w:vAlign w:val="center"/>
        </w:tcPr>
        <w:p w:rsidR="00311D4F" w:rsidRDefault="00773AC6" w:rsidP="00637200">
          <w:pPr>
            <w:pStyle w:val="Zpat"/>
          </w:pPr>
          <w:r>
            <w:t>JUDr. Jaroslav Kubánek – MixBox.cz</w:t>
          </w:r>
        </w:p>
        <w:p w:rsidR="00773AC6" w:rsidRPr="00311D4F" w:rsidRDefault="00773AC6" w:rsidP="00637200">
          <w:pPr>
            <w:pStyle w:val="Zpat"/>
          </w:pPr>
          <w:r>
            <w:t>Předmostí 701</w:t>
          </w:r>
          <w:r>
            <w:br/>
            <w:t>2780 01 Kralupy nad Vltavou</w:t>
          </w: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Zpat"/>
            <w:jc w:val="right"/>
          </w:pPr>
        </w:p>
      </w:tc>
    </w:tr>
  </w:tbl>
  <w:p w:rsidR="006145D8" w:rsidRDefault="006145D8" w:rsidP="006372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AC6" w:rsidRDefault="00773AC6" w:rsidP="000172E5">
      <w:pPr>
        <w:spacing w:after="0" w:line="240" w:lineRule="auto"/>
      </w:pPr>
      <w:r>
        <w:separator/>
      </w:r>
    </w:p>
  </w:footnote>
  <w:footnote w:type="continuationSeparator" w:id="0">
    <w:p w:rsidR="00773AC6" w:rsidRDefault="00773AC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AC6" w:rsidRPr="00CE5403" w:rsidRDefault="00773AC6">
    <w:pPr>
      <w:pStyle w:val="Zhlav"/>
      <w:rPr>
        <w:color w:val="000000" w:themeColor="text1"/>
      </w:rPr>
    </w:pPr>
    <w:r w:rsidRPr="00CE5403">
      <w:rPr>
        <w:color w:val="000000" w:themeColor="text1"/>
      </w:rPr>
      <w:t>Odstoupení od smlouvy – MIXBOX.CZ</w:t>
    </w:r>
  </w:p>
  <w:p w:rsidR="000172E5" w:rsidRPr="00311D4F" w:rsidRDefault="000172E5" w:rsidP="00311D4F">
    <w:pPr>
      <w:pStyle w:val="Bezmez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2" w15:restartNumberingAfterBreak="0">
    <w:nsid w:val="7ED74D18"/>
    <w:multiLevelType w:val="hybridMultilevel"/>
    <w:tmpl w:val="9A08AE8C"/>
    <w:lvl w:ilvl="0" w:tplc="8A685816">
      <w:start w:val="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AC6"/>
    <w:rsid w:val="000172E5"/>
    <w:rsid w:val="00052382"/>
    <w:rsid w:val="0006568A"/>
    <w:rsid w:val="00076F0F"/>
    <w:rsid w:val="00084253"/>
    <w:rsid w:val="000D1F49"/>
    <w:rsid w:val="001727CA"/>
    <w:rsid w:val="001800AB"/>
    <w:rsid w:val="001B1573"/>
    <w:rsid w:val="002A38EC"/>
    <w:rsid w:val="002C56E6"/>
    <w:rsid w:val="00311D4F"/>
    <w:rsid w:val="0034390E"/>
    <w:rsid w:val="00344849"/>
    <w:rsid w:val="00350E9F"/>
    <w:rsid w:val="00361E11"/>
    <w:rsid w:val="003769BA"/>
    <w:rsid w:val="003F0847"/>
    <w:rsid w:val="0040090B"/>
    <w:rsid w:val="0046302A"/>
    <w:rsid w:val="00487D2D"/>
    <w:rsid w:val="004D5D62"/>
    <w:rsid w:val="004E48E9"/>
    <w:rsid w:val="004E4C80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5189F"/>
    <w:rsid w:val="00770F25"/>
    <w:rsid w:val="00773AC6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37CBF"/>
    <w:rsid w:val="00C4602F"/>
    <w:rsid w:val="00C46878"/>
    <w:rsid w:val="00C6231D"/>
    <w:rsid w:val="00CB4A51"/>
    <w:rsid w:val="00CD4532"/>
    <w:rsid w:val="00CD47B0"/>
    <w:rsid w:val="00CE5403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1632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rsid w:val="00773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mixbox@mixbox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n\AppData\Roaming\Microsoft\Templates\Formul&#225;&#345;%20pro%20&#269;lenstv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509E2298FB2476F945F7C474D6920E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5EB1982-8E5D-49ED-844A-5C287ABBC1AD}"/>
      </w:docPartPr>
      <w:docPartBody>
        <w:p w:rsidR="00000000" w:rsidRDefault="005C3466">
          <w:pPr>
            <w:pStyle w:val="8509E2298FB2476F945F7C474D6920E5"/>
          </w:pPr>
          <w:r w:rsidRPr="00637200">
            <w:rPr>
              <w:lang w:bidi="cs-CZ"/>
            </w:rPr>
            <w:t>Jméno</w:t>
          </w:r>
        </w:p>
      </w:docPartBody>
    </w:docPart>
    <w:docPart>
      <w:docPartPr>
        <w:name w:val="11ADB387468F437FB0143D22F32BE4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448E9D-737E-4E7F-837E-00019BFFB49F}"/>
      </w:docPartPr>
      <w:docPartBody>
        <w:p w:rsidR="00000000" w:rsidRDefault="005C3466">
          <w:pPr>
            <w:pStyle w:val="11ADB387468F437FB0143D22F32BE4D6"/>
          </w:pPr>
          <w:r w:rsidRPr="00637200">
            <w:rPr>
              <w:lang w:bidi="cs-CZ"/>
            </w:rPr>
            <w:t>Příjmení</w:t>
          </w:r>
        </w:p>
      </w:docPartBody>
    </w:docPart>
    <w:docPart>
      <w:docPartPr>
        <w:name w:val="DAF9534FDC944A1D86C03C5187CF9C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5BBF0B-32F8-45B9-B7F4-C7CF5265B6E2}"/>
      </w:docPartPr>
      <w:docPartBody>
        <w:p w:rsidR="00000000" w:rsidRDefault="005C3466">
          <w:pPr>
            <w:pStyle w:val="DAF9534FDC944A1D86C03C5187CF9C38"/>
          </w:pPr>
          <w:r w:rsidRPr="00637200">
            <w:rPr>
              <w:lang w:bidi="cs-CZ"/>
            </w:rPr>
            <w:t>E-mail</w:t>
          </w:r>
        </w:p>
      </w:docPartBody>
    </w:docPart>
    <w:docPart>
      <w:docPartPr>
        <w:name w:val="175CD0D5F01345D9A0C90D23514D4E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C62B19-6DE3-40D9-AFE6-3313D81CA36D}"/>
      </w:docPartPr>
      <w:docPartBody>
        <w:p w:rsidR="00000000" w:rsidRDefault="005C3466" w:rsidP="005C3466">
          <w:pPr>
            <w:pStyle w:val="175CD0D5F01345D9A0C90D23514D4E6B"/>
          </w:pPr>
          <w:r w:rsidRPr="00637200">
            <w:rPr>
              <w:lang w:bidi="cs-CZ"/>
            </w:rPr>
            <w:t>Mobilní telefon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466"/>
    <w:rsid w:val="005C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7B907A42DB4D4F3583158E041A32B93E">
    <w:name w:val="7B907A42DB4D4F3583158E041A32B93E"/>
  </w:style>
  <w:style w:type="paragraph" w:customStyle="1" w:styleId="8509E2298FB2476F945F7C474D6920E5">
    <w:name w:val="8509E2298FB2476F945F7C474D6920E5"/>
  </w:style>
  <w:style w:type="paragraph" w:customStyle="1" w:styleId="11ADB387468F437FB0143D22F32BE4D6">
    <w:name w:val="11ADB387468F437FB0143D22F32BE4D6"/>
  </w:style>
  <w:style w:type="paragraph" w:customStyle="1" w:styleId="794AD7B482344799BAA2BCAECB43A5B9">
    <w:name w:val="794AD7B482344799BAA2BCAECB43A5B9"/>
  </w:style>
  <w:style w:type="paragraph" w:customStyle="1" w:styleId="C6947090CA034BC28507E6C69F54567D">
    <w:name w:val="C6947090CA034BC28507E6C69F54567D"/>
  </w:style>
  <w:style w:type="paragraph" w:customStyle="1" w:styleId="DAF9534FDC944A1D86C03C5187CF9C38">
    <w:name w:val="DAF9534FDC944A1D86C03C5187CF9C38"/>
  </w:style>
  <w:style w:type="paragraph" w:customStyle="1" w:styleId="5B28BD70CC894ADF9D6AA8BF1DF4079E">
    <w:name w:val="5B28BD70CC894ADF9D6AA8BF1DF4079E"/>
  </w:style>
  <w:style w:type="paragraph" w:customStyle="1" w:styleId="BF1D6F0C6784404D8A9C1CCBB577387E">
    <w:name w:val="BF1D6F0C6784404D8A9C1CCBB577387E"/>
  </w:style>
  <w:style w:type="paragraph" w:customStyle="1" w:styleId="9CFBE25A11514E159459ED3FEDBF1D4D">
    <w:name w:val="9CFBE25A11514E159459ED3FEDBF1D4D"/>
  </w:style>
  <w:style w:type="paragraph" w:customStyle="1" w:styleId="5E8BA8ACBC3448A7AE4855CC83431A85">
    <w:name w:val="5E8BA8ACBC3448A7AE4855CC83431A85"/>
  </w:style>
  <w:style w:type="paragraph" w:customStyle="1" w:styleId="0C51B8CDAF634DE3ACDC884947F71509">
    <w:name w:val="0C51B8CDAF634DE3ACDC884947F71509"/>
  </w:style>
  <w:style w:type="paragraph" w:customStyle="1" w:styleId="8BCE2C916F4A4543AAD9D186B20F1890">
    <w:name w:val="8BCE2C916F4A4543AAD9D186B20F1890"/>
  </w:style>
  <w:style w:type="paragraph" w:customStyle="1" w:styleId="D0159542A47F409D9135425491D63988">
    <w:name w:val="D0159542A47F409D9135425491D63988"/>
  </w:style>
  <w:style w:type="paragraph" w:customStyle="1" w:styleId="3FAF92DE7F4346B3B6FE254C292AD402">
    <w:name w:val="3FAF92DE7F4346B3B6FE254C292AD402"/>
    <w:rsid w:val="005C3466"/>
  </w:style>
  <w:style w:type="paragraph" w:customStyle="1" w:styleId="620DC145507B4D3D9B33560B32F34618">
    <w:name w:val="620DC145507B4D3D9B33560B32F34618"/>
    <w:rsid w:val="005C3466"/>
  </w:style>
  <w:style w:type="paragraph" w:customStyle="1" w:styleId="49BBB77AA14F44C9AF9AE1B8FCFB4DF5">
    <w:name w:val="49BBB77AA14F44C9AF9AE1B8FCFB4DF5"/>
    <w:rsid w:val="005C3466"/>
  </w:style>
  <w:style w:type="paragraph" w:customStyle="1" w:styleId="175CD0D5F01345D9A0C90D23514D4E6B">
    <w:name w:val="175CD0D5F01345D9A0C90D23514D4E6B"/>
    <w:rsid w:val="005C3466"/>
  </w:style>
  <w:style w:type="paragraph" w:customStyle="1" w:styleId="133399E88591484981571A54AB52046F">
    <w:name w:val="133399E88591484981571A54AB52046F"/>
    <w:rsid w:val="005C3466"/>
  </w:style>
  <w:style w:type="paragraph" w:customStyle="1" w:styleId="6121BD2CB1D740F3BBA2C2F3BECE3106">
    <w:name w:val="6121BD2CB1D740F3BBA2C2F3BECE3106"/>
    <w:rsid w:val="005C3466"/>
  </w:style>
  <w:style w:type="paragraph" w:customStyle="1" w:styleId="1F5E559B07754447B3C92787D47839D2">
    <w:name w:val="1F5E559B07754447B3C92787D47839D2"/>
    <w:rsid w:val="005C34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členství.dotx</Template>
  <TotalTime>0</TotalTime>
  <Pages>1</Pages>
  <Words>80</Words>
  <Characters>475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2020-04-04T11:55:00Z</dcterms:created>
  <dcterms:modified xsi:type="dcterms:W3CDTF">2020-04-04T12:13:00Z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