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7"/>
        <w:gridCol w:w="5054"/>
      </w:tblGrid>
      <w:tr w:rsidR="000172E5" w:rsidRPr="00637200" w:rsidTr="007D655C">
        <w:tc>
          <w:tcPr>
            <w:tcW w:w="5000" w:type="pct"/>
            <w:gridSpan w:val="2"/>
            <w:tcBorders>
              <w:left w:val="single" w:sz="4" w:space="0" w:color="auto"/>
            </w:tcBorders>
            <w:shd w:val="clear" w:color="auto" w:fill="FFC000"/>
            <w:vAlign w:val="bottom"/>
          </w:tcPr>
          <w:p w:rsidR="000172E5" w:rsidRPr="00637200" w:rsidRDefault="00773AC6" w:rsidP="00773AC6">
            <w:pPr>
              <w:pStyle w:val="Nadpis1"/>
              <w:outlineLvl w:val="0"/>
            </w:pPr>
            <w:r>
              <w:t>Informace o zákazníkovi</w:t>
            </w:r>
          </w:p>
        </w:tc>
      </w:tr>
      <w:tr w:rsidR="000172E5" w:rsidRPr="00846B76" w:rsidTr="007D655C">
        <w:sdt>
          <w:sdtPr>
            <w:id w:val="1621259925"/>
            <w:placeholder>
              <w:docPart w:val="8509E2298FB2476F945F7C474D6920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9" w:type="pct"/>
                <w:vAlign w:val="bottom"/>
              </w:tcPr>
              <w:p w:rsidR="000172E5" w:rsidRPr="00637200" w:rsidRDefault="007147D7" w:rsidP="00773AC6">
                <w:pPr>
                  <w:pStyle w:val="Nadpis1"/>
                </w:pPr>
                <w:r w:rsidRPr="00637200">
                  <w:rPr>
                    <w:lang w:bidi="cs-CZ"/>
                  </w:rPr>
                  <w:t>Jméno</w:t>
                </w:r>
              </w:p>
            </w:tc>
          </w:sdtContent>
        </w:sdt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773AC6">
            <w:pPr>
              <w:pStyle w:val="Nadpis1"/>
            </w:pPr>
          </w:p>
        </w:tc>
      </w:tr>
      <w:tr w:rsidR="000172E5" w:rsidRPr="00846B76" w:rsidTr="007D655C">
        <w:sdt>
          <w:sdtPr>
            <w:id w:val="-1470592894"/>
            <w:placeholder>
              <w:docPart w:val="11ADB387468F437FB0143D22F32BE4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9" w:type="pct"/>
                <w:vAlign w:val="bottom"/>
              </w:tcPr>
              <w:p w:rsidR="000172E5" w:rsidRPr="00637200" w:rsidRDefault="007147D7" w:rsidP="00773AC6">
                <w:pPr>
                  <w:pStyle w:val="Nadpis1"/>
                </w:pPr>
                <w:r w:rsidRPr="00637200">
                  <w:rPr>
                    <w:lang w:bidi="cs-CZ"/>
                  </w:rPr>
                  <w:t>Příjmení</w:t>
                </w:r>
              </w:p>
            </w:tc>
          </w:sdtContent>
        </w:sdt>
        <w:tc>
          <w:tcPr>
            <w:tcW w:w="28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773AC6">
            <w:pPr>
              <w:pStyle w:val="Nadpis1"/>
            </w:pPr>
          </w:p>
        </w:tc>
      </w:tr>
      <w:tr w:rsidR="00773AC6" w:rsidRPr="00846B76" w:rsidTr="007D655C">
        <w:trPr>
          <w:trHeight w:val="539"/>
        </w:trPr>
        <w:sdt>
          <w:sdtPr>
            <w:id w:val="946660661"/>
            <w:placeholder>
              <w:docPart w:val="175CD0D5F01345D9A0C90D23514D4E6B"/>
            </w:placeholder>
            <w:temporary/>
            <w:showingPlcHdr/>
            <w15:appearance w15:val="hidden"/>
          </w:sdtPr>
          <w:sdtContent>
            <w:tc>
              <w:tcPr>
                <w:tcW w:w="2199" w:type="pct"/>
                <w:vAlign w:val="bottom"/>
              </w:tcPr>
              <w:p w:rsidR="00773AC6" w:rsidRPr="00637200" w:rsidRDefault="00773AC6" w:rsidP="00773AC6">
                <w:pPr>
                  <w:pStyle w:val="Nadpis1"/>
                </w:pPr>
                <w:r w:rsidRPr="00637200">
                  <w:rPr>
                    <w:lang w:bidi="cs-CZ"/>
                  </w:rPr>
                  <w:t>Mobilní telefon</w:t>
                </w:r>
              </w:p>
            </w:tc>
          </w:sdtContent>
        </w:sdt>
        <w:tc>
          <w:tcPr>
            <w:tcW w:w="28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73AC6" w:rsidRPr="00846B76" w:rsidRDefault="00773AC6" w:rsidP="00773AC6">
            <w:pPr>
              <w:pStyle w:val="Nadpis1"/>
            </w:pPr>
          </w:p>
        </w:tc>
      </w:tr>
      <w:tr w:rsidR="000172E5" w:rsidRPr="00846B76" w:rsidTr="007D655C">
        <w:sdt>
          <w:sdtPr>
            <w:id w:val="1334104394"/>
            <w:placeholder>
              <w:docPart w:val="DAF9534FDC944A1D86C03C5187CF9C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9" w:type="pct"/>
                <w:vAlign w:val="bottom"/>
              </w:tcPr>
              <w:p w:rsidR="000172E5" w:rsidRPr="00637200" w:rsidRDefault="007147D7" w:rsidP="00773AC6">
                <w:pPr>
                  <w:pStyle w:val="Nadpis1"/>
                </w:pPr>
                <w:r w:rsidRPr="00637200">
                  <w:rPr>
                    <w:lang w:bidi="cs-CZ"/>
                  </w:rPr>
                  <w:t>E-mail</w:t>
                </w:r>
              </w:p>
            </w:tc>
          </w:sdtContent>
        </w:sdt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773AC6">
            <w:pPr>
              <w:pStyle w:val="Nadpis1"/>
            </w:pPr>
          </w:p>
        </w:tc>
      </w:tr>
      <w:tr w:rsidR="002A38EC" w:rsidRPr="00846B76" w:rsidTr="007D655C">
        <w:tc>
          <w:tcPr>
            <w:tcW w:w="2199" w:type="pct"/>
            <w:vAlign w:val="bottom"/>
          </w:tcPr>
          <w:p w:rsidR="002A38EC" w:rsidRPr="00643E24" w:rsidRDefault="002A38EC" w:rsidP="00773AC6">
            <w:pPr>
              <w:pStyle w:val="Nadpis1"/>
              <w:outlineLvl w:val="0"/>
              <w:rPr>
                <w:lang w:val="en-US"/>
              </w:rPr>
            </w:pPr>
            <w:r>
              <w:t>Bankovní účet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2A38EC" w:rsidRPr="00846B76" w:rsidRDefault="002A38EC" w:rsidP="00773AC6">
            <w:pPr>
              <w:pStyle w:val="Nadpis1"/>
              <w:outlineLvl w:val="0"/>
            </w:pPr>
          </w:p>
        </w:tc>
      </w:tr>
      <w:tr w:rsidR="007D655C" w:rsidRPr="00846B76" w:rsidTr="007D655C">
        <w:tc>
          <w:tcPr>
            <w:tcW w:w="2199" w:type="pct"/>
            <w:vAlign w:val="bottom"/>
          </w:tcPr>
          <w:p w:rsidR="007D655C" w:rsidRDefault="007D655C" w:rsidP="00773AC6">
            <w:pPr>
              <w:pStyle w:val="Nadpis1"/>
              <w:outlineLvl w:val="0"/>
            </w:pPr>
            <w:r>
              <w:t>Adresa pro zaslání reklamace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7D655C" w:rsidRPr="00846B76" w:rsidRDefault="007D655C" w:rsidP="00773AC6">
            <w:pPr>
              <w:pStyle w:val="Nadpis1"/>
              <w:outlineLvl w:val="0"/>
            </w:pPr>
            <w:bookmarkStart w:id="0" w:name="_GoBack"/>
            <w:bookmarkEnd w:id="0"/>
          </w:p>
        </w:tc>
      </w:tr>
      <w:tr w:rsidR="000172E5" w:rsidRPr="00846B76" w:rsidTr="007D655C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0172E5" w:rsidRPr="00846B76" w:rsidRDefault="000172E5" w:rsidP="00773AC6">
            <w:pPr>
              <w:pStyle w:val="Nadpis1"/>
              <w:rPr>
                <w:sz w:val="8"/>
              </w:rPr>
            </w:pPr>
          </w:p>
        </w:tc>
      </w:tr>
      <w:tr w:rsidR="000172E5" w:rsidRPr="00846B76" w:rsidTr="007D655C">
        <w:tc>
          <w:tcPr>
            <w:tcW w:w="5000" w:type="pct"/>
            <w:gridSpan w:val="2"/>
            <w:shd w:val="clear" w:color="auto" w:fill="FFC000"/>
            <w:vAlign w:val="bottom"/>
          </w:tcPr>
          <w:p w:rsidR="000172E5" w:rsidRPr="00846B76" w:rsidRDefault="00773AC6" w:rsidP="00773AC6">
            <w:pPr>
              <w:pStyle w:val="Nadpis1"/>
              <w:outlineLvl w:val="0"/>
            </w:pPr>
            <w:r>
              <w:t>Informace o objednávce</w:t>
            </w:r>
          </w:p>
        </w:tc>
      </w:tr>
      <w:tr w:rsidR="000172E5" w:rsidRPr="00846B76" w:rsidTr="007D655C">
        <w:tc>
          <w:tcPr>
            <w:tcW w:w="2199" w:type="pct"/>
            <w:vAlign w:val="bottom"/>
          </w:tcPr>
          <w:p w:rsidR="000172E5" w:rsidRPr="00773AC6" w:rsidRDefault="00773AC6" w:rsidP="00773AC6">
            <w:pPr>
              <w:pStyle w:val="Nadpis1"/>
            </w:pPr>
            <w:r>
              <w:t>Číslo objednávky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773AC6">
            <w:pPr>
              <w:pStyle w:val="Nadpis1"/>
            </w:pPr>
          </w:p>
        </w:tc>
      </w:tr>
      <w:tr w:rsidR="000172E5" w:rsidRPr="00846B76" w:rsidTr="007D655C">
        <w:tc>
          <w:tcPr>
            <w:tcW w:w="2199" w:type="pct"/>
            <w:vAlign w:val="bottom"/>
          </w:tcPr>
          <w:p w:rsidR="000172E5" w:rsidRPr="00846B76" w:rsidRDefault="00773AC6" w:rsidP="00773AC6">
            <w:pPr>
              <w:pStyle w:val="Nadpis1"/>
            </w:pPr>
            <w:r>
              <w:t>Číslo faktury</w:t>
            </w:r>
          </w:p>
        </w:tc>
        <w:tc>
          <w:tcPr>
            <w:tcW w:w="28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773AC6">
            <w:pPr>
              <w:pStyle w:val="Nadpis1"/>
            </w:pPr>
          </w:p>
        </w:tc>
      </w:tr>
      <w:tr w:rsidR="00773AC6" w:rsidRPr="00846B76" w:rsidTr="007D655C">
        <w:tc>
          <w:tcPr>
            <w:tcW w:w="2199" w:type="pct"/>
            <w:vAlign w:val="bottom"/>
          </w:tcPr>
          <w:p w:rsidR="00773AC6" w:rsidRPr="00846B76" w:rsidRDefault="00773AC6" w:rsidP="00773AC6">
            <w:pPr>
              <w:pStyle w:val="Nadpis1"/>
            </w:pPr>
            <w:r>
              <w:t>Datum nákupu</w:t>
            </w:r>
          </w:p>
        </w:tc>
        <w:tc>
          <w:tcPr>
            <w:tcW w:w="28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73AC6" w:rsidRPr="00846B76" w:rsidRDefault="00773AC6" w:rsidP="00773AC6">
            <w:pPr>
              <w:pStyle w:val="Nadpis1"/>
            </w:pPr>
          </w:p>
        </w:tc>
      </w:tr>
      <w:tr w:rsidR="000172E5" w:rsidRPr="00846B76" w:rsidTr="007D655C">
        <w:tc>
          <w:tcPr>
            <w:tcW w:w="2199" w:type="pct"/>
            <w:vAlign w:val="bottom"/>
          </w:tcPr>
          <w:p w:rsidR="000172E5" w:rsidRPr="00846B76" w:rsidRDefault="00773AC6" w:rsidP="00773AC6">
            <w:pPr>
              <w:pStyle w:val="Nadpis1"/>
            </w:pPr>
            <w:r>
              <w:t>Datum doručení zboží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773AC6">
            <w:pPr>
              <w:pStyle w:val="Nadpis1"/>
            </w:pPr>
          </w:p>
        </w:tc>
      </w:tr>
      <w:tr w:rsidR="007D655C" w:rsidRPr="00846B76" w:rsidTr="007D655C">
        <w:tc>
          <w:tcPr>
            <w:tcW w:w="2199" w:type="pct"/>
            <w:vAlign w:val="bottom"/>
          </w:tcPr>
          <w:p w:rsidR="007D655C" w:rsidRDefault="007D655C" w:rsidP="00773AC6">
            <w:pPr>
              <w:pStyle w:val="Nadpis1"/>
            </w:pPr>
            <w:r>
              <w:t>Položka k reklamaci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7D655C" w:rsidRPr="00846B76" w:rsidRDefault="007D655C" w:rsidP="004E4C80">
            <w:pPr>
              <w:pStyle w:val="Nadpis1"/>
            </w:pPr>
          </w:p>
        </w:tc>
      </w:tr>
      <w:tr w:rsidR="007D655C" w:rsidRPr="00846B76" w:rsidTr="007D655C">
        <w:trPr>
          <w:trHeight w:val="497"/>
        </w:trPr>
        <w:tc>
          <w:tcPr>
            <w:tcW w:w="2199" w:type="pct"/>
            <w:vAlign w:val="bottom"/>
          </w:tcPr>
          <w:p w:rsidR="007D655C" w:rsidRPr="00846B76" w:rsidRDefault="007D655C" w:rsidP="00773AC6">
            <w:pPr>
              <w:pStyle w:val="Nadpis1"/>
              <w:rPr>
                <w:sz w:val="8"/>
              </w:rPr>
            </w:pPr>
            <w:r>
              <w:t>Popis závady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7D655C" w:rsidRPr="00846B76" w:rsidRDefault="007D655C" w:rsidP="00773AC6">
            <w:pPr>
              <w:pStyle w:val="Nadpis1"/>
              <w:rPr>
                <w:sz w:val="8"/>
              </w:rPr>
            </w:pPr>
          </w:p>
        </w:tc>
      </w:tr>
      <w:tr w:rsidR="007D655C" w:rsidRPr="00846B76" w:rsidTr="007D655C">
        <w:trPr>
          <w:trHeight w:val="281"/>
        </w:trPr>
        <w:tc>
          <w:tcPr>
            <w:tcW w:w="2199" w:type="pct"/>
            <w:vAlign w:val="bottom"/>
          </w:tcPr>
          <w:p w:rsidR="007D655C" w:rsidRPr="00846B76" w:rsidRDefault="007D655C" w:rsidP="00773AC6">
            <w:pPr>
              <w:pStyle w:val="Nadpis1"/>
            </w:pP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7D655C" w:rsidRPr="00846B76" w:rsidRDefault="007D655C" w:rsidP="00773AC6">
            <w:pPr>
              <w:pStyle w:val="Nadpis1"/>
            </w:pPr>
          </w:p>
        </w:tc>
      </w:tr>
      <w:tr w:rsidR="007D655C" w:rsidRPr="00846B76" w:rsidTr="007D655C">
        <w:trPr>
          <w:trHeight w:val="281"/>
        </w:trPr>
        <w:tc>
          <w:tcPr>
            <w:tcW w:w="2199" w:type="pct"/>
            <w:vAlign w:val="bottom"/>
          </w:tcPr>
          <w:p w:rsidR="007D655C" w:rsidRPr="00846B76" w:rsidRDefault="007D655C" w:rsidP="00773AC6">
            <w:pPr>
              <w:pStyle w:val="Nadpis1"/>
              <w:outlineLvl w:val="0"/>
            </w:pP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:rsidR="007D655C" w:rsidRPr="00846B76" w:rsidRDefault="007D655C" w:rsidP="00773AC6">
            <w:pPr>
              <w:pStyle w:val="Nadpis1"/>
              <w:outlineLvl w:val="0"/>
            </w:pPr>
          </w:p>
        </w:tc>
      </w:tr>
    </w:tbl>
    <w:p w:rsidR="00350E9F" w:rsidRDefault="00773AC6" w:rsidP="00350E9F">
      <w:pPr>
        <w:tabs>
          <w:tab w:val="left" w:pos="1635"/>
        </w:tabs>
      </w:pPr>
      <w:r>
        <w:t xml:space="preserve">Tento vyplněný formulář zašlete na adresu </w:t>
      </w:r>
      <w:hyperlink r:id="rId10" w:history="1">
        <w:r w:rsidRPr="000C0E3A">
          <w:rPr>
            <w:rStyle w:val="Hypertextovodkaz"/>
          </w:rPr>
          <w:t>mixbox@mixbox.cz</w:t>
        </w:r>
      </w:hyperlink>
      <w:r>
        <w:t>.</w:t>
      </w:r>
      <w:r w:rsidR="007D655C">
        <w:t xml:space="preserve"> Ideálně přiložte fotografie závady, v takovém případě některé reklamace vyřešíme rovnou bez zaslání zboží. Přílohy e-mailu by neměly přesáhnout </w:t>
      </w:r>
      <w:proofErr w:type="gramStart"/>
      <w:r w:rsidR="007D655C">
        <w:t>20MB</w:t>
      </w:r>
      <w:proofErr w:type="gramEnd"/>
      <w:r w:rsidR="007D655C">
        <w:t>.</w:t>
      </w:r>
    </w:p>
    <w:p w:rsidR="00F16321" w:rsidRDefault="002A38EC" w:rsidP="00350E9F">
      <w:pPr>
        <w:tabs>
          <w:tab w:val="left" w:pos="1635"/>
        </w:tabs>
      </w:pPr>
      <w:r>
        <w:t>V případě, že si nepamatujete některé údaje přesně, vyplňte pole tak, jak odhadujete</w:t>
      </w:r>
      <w:r w:rsidR="00F16321">
        <w:t xml:space="preserve"> (data nákupu atd</w:t>
      </w:r>
      <w:r w:rsidR="007D655C">
        <w:t>)</w:t>
      </w:r>
      <w:r w:rsidR="00F16321">
        <w:t>.</w:t>
      </w:r>
    </w:p>
    <w:p w:rsidR="002A38EC" w:rsidRPr="00350E9F" w:rsidRDefault="002A38EC" w:rsidP="00350E9F">
      <w:pPr>
        <w:tabs>
          <w:tab w:val="left" w:pos="1635"/>
        </w:tabs>
      </w:pPr>
    </w:p>
    <w:sectPr w:rsidR="002A38EC" w:rsidRPr="00350E9F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AC6" w:rsidRDefault="00773AC6" w:rsidP="000172E5">
      <w:pPr>
        <w:spacing w:after="0" w:line="240" w:lineRule="auto"/>
      </w:pPr>
      <w:r>
        <w:separator/>
      </w:r>
    </w:p>
  </w:endnote>
  <w:endnote w:type="continuationSeparator" w:id="0">
    <w:p w:rsidR="00773AC6" w:rsidRDefault="00773AC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5E2CE113-0931-48A9-A23E-D0F6ED93B1D2}"/>
    <w:embedBold r:id="rId2" w:fontKey="{8E3864CE-A694-4E7F-A417-1BECC48DDC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9F924667-4FA3-4C51-8495-7AFDC919698B}"/>
    <w:embedBold r:id="rId4" w:fontKey="{3EBB55F5-44BD-4F9F-8102-CC3F415B5045}"/>
    <w:embedItalic r:id="rId5" w:fontKey="{4C5F8158-2B38-470D-9AA1-49AFCFA81A6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F86AB89-DD70-48A2-8E52-2C7866B68C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025442A-EF7E-49C0-A0A4-5ACD19A191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28"/>
      <w:gridCol w:w="4498"/>
    </w:tblGrid>
    <w:tr w:rsidR="00311D4F" w:rsidRPr="00311D4F" w:rsidTr="00637200">
      <w:tc>
        <w:tcPr>
          <w:tcW w:w="4675" w:type="dxa"/>
          <w:vAlign w:val="center"/>
        </w:tcPr>
        <w:p w:rsidR="00311D4F" w:rsidRDefault="00773AC6" w:rsidP="00637200">
          <w:pPr>
            <w:pStyle w:val="Zpat"/>
          </w:pPr>
          <w:r>
            <w:t>JUDr. Jaroslav Kubánek – MixBox.cz</w:t>
          </w:r>
        </w:p>
        <w:p w:rsidR="00773AC6" w:rsidRPr="00311D4F" w:rsidRDefault="00773AC6" w:rsidP="00637200">
          <w:pPr>
            <w:pStyle w:val="Zpat"/>
          </w:pPr>
          <w:r>
            <w:t>Předmostí 701</w:t>
          </w:r>
          <w:r>
            <w:br/>
            <w:t>2780 01 Kralupy nad Vltavou</w:t>
          </w: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Zpat"/>
            <w:jc w:val="right"/>
          </w:pPr>
        </w:p>
      </w:tc>
    </w:tr>
  </w:tbl>
  <w:p w:rsidR="006145D8" w:rsidRDefault="006145D8" w:rsidP="006372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AC6" w:rsidRDefault="00773AC6" w:rsidP="000172E5">
      <w:pPr>
        <w:spacing w:after="0" w:line="240" w:lineRule="auto"/>
      </w:pPr>
      <w:r>
        <w:separator/>
      </w:r>
    </w:p>
  </w:footnote>
  <w:footnote w:type="continuationSeparator" w:id="0">
    <w:p w:rsidR="00773AC6" w:rsidRDefault="00773AC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AC6" w:rsidRPr="00CE5403" w:rsidRDefault="00643E24">
    <w:pPr>
      <w:pStyle w:val="Zhlav"/>
      <w:rPr>
        <w:color w:val="000000" w:themeColor="text1"/>
      </w:rPr>
    </w:pPr>
    <w:r>
      <w:rPr>
        <w:color w:val="000000" w:themeColor="text1"/>
      </w:rPr>
      <w:t>Reklamace zboží</w:t>
    </w:r>
    <w:r w:rsidR="00773AC6" w:rsidRPr="00CE5403">
      <w:rPr>
        <w:color w:val="000000" w:themeColor="text1"/>
      </w:rPr>
      <w:t xml:space="preserve"> – MIXBOX.CZ</w:t>
    </w:r>
  </w:p>
  <w:p w:rsidR="000172E5" w:rsidRPr="00311D4F" w:rsidRDefault="000172E5" w:rsidP="00311D4F">
    <w:pPr>
      <w:pStyle w:val="Bezmez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2" w15:restartNumberingAfterBreak="0">
    <w:nsid w:val="7ED74D18"/>
    <w:multiLevelType w:val="hybridMultilevel"/>
    <w:tmpl w:val="9A08AE8C"/>
    <w:lvl w:ilvl="0" w:tplc="8A685816">
      <w:start w:val="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AC6"/>
    <w:rsid w:val="000172E5"/>
    <w:rsid w:val="00052382"/>
    <w:rsid w:val="0006568A"/>
    <w:rsid w:val="00076F0F"/>
    <w:rsid w:val="00084253"/>
    <w:rsid w:val="000D1F49"/>
    <w:rsid w:val="001727CA"/>
    <w:rsid w:val="001800AB"/>
    <w:rsid w:val="001B1573"/>
    <w:rsid w:val="001E7855"/>
    <w:rsid w:val="002A38EC"/>
    <w:rsid w:val="002C56E6"/>
    <w:rsid w:val="00311D4F"/>
    <w:rsid w:val="0034390E"/>
    <w:rsid w:val="00344849"/>
    <w:rsid w:val="00350E9F"/>
    <w:rsid w:val="00361E11"/>
    <w:rsid w:val="003769BA"/>
    <w:rsid w:val="003F0847"/>
    <w:rsid w:val="0040090B"/>
    <w:rsid w:val="0046302A"/>
    <w:rsid w:val="00487D2D"/>
    <w:rsid w:val="004D5D62"/>
    <w:rsid w:val="004E48E9"/>
    <w:rsid w:val="004E4C80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43E24"/>
    <w:rsid w:val="007147D7"/>
    <w:rsid w:val="0075189F"/>
    <w:rsid w:val="00770F25"/>
    <w:rsid w:val="00773AC6"/>
    <w:rsid w:val="007A35A8"/>
    <w:rsid w:val="007B0A85"/>
    <w:rsid w:val="007C6A52"/>
    <w:rsid w:val="007D655C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37CBF"/>
    <w:rsid w:val="00C4602F"/>
    <w:rsid w:val="00C46878"/>
    <w:rsid w:val="00C6231D"/>
    <w:rsid w:val="00CB4A51"/>
    <w:rsid w:val="00CD4532"/>
    <w:rsid w:val="00CD47B0"/>
    <w:rsid w:val="00CE5403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1632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rsid w:val="00773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mixbox@mixbox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n\AppData\Roaming\Microsoft\Templates\Formul&#225;&#345;%20pro%20&#269;lenstv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509E2298FB2476F945F7C474D6920E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5EB1982-8E5D-49ED-844A-5C287ABBC1AD}"/>
      </w:docPartPr>
      <w:docPartBody>
        <w:p w:rsidR="00000000" w:rsidRDefault="005C3466">
          <w:pPr>
            <w:pStyle w:val="8509E2298FB2476F945F7C474D6920E5"/>
          </w:pPr>
          <w:r w:rsidRPr="00637200">
            <w:rPr>
              <w:lang w:bidi="cs-CZ"/>
            </w:rPr>
            <w:t>Jméno</w:t>
          </w:r>
        </w:p>
      </w:docPartBody>
    </w:docPart>
    <w:docPart>
      <w:docPartPr>
        <w:name w:val="11ADB387468F437FB0143D22F32BE4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448E9D-737E-4E7F-837E-00019BFFB49F}"/>
      </w:docPartPr>
      <w:docPartBody>
        <w:p w:rsidR="00000000" w:rsidRDefault="005C3466">
          <w:pPr>
            <w:pStyle w:val="11ADB387468F437FB0143D22F32BE4D6"/>
          </w:pPr>
          <w:r w:rsidRPr="00637200">
            <w:rPr>
              <w:lang w:bidi="cs-CZ"/>
            </w:rPr>
            <w:t>Příjmení</w:t>
          </w:r>
        </w:p>
      </w:docPartBody>
    </w:docPart>
    <w:docPart>
      <w:docPartPr>
        <w:name w:val="DAF9534FDC944A1D86C03C5187CF9C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5BBF0B-32F8-45B9-B7F4-C7CF5265B6E2}"/>
      </w:docPartPr>
      <w:docPartBody>
        <w:p w:rsidR="00000000" w:rsidRDefault="005C3466">
          <w:pPr>
            <w:pStyle w:val="DAF9534FDC944A1D86C03C5187CF9C38"/>
          </w:pPr>
          <w:r w:rsidRPr="00637200">
            <w:rPr>
              <w:lang w:bidi="cs-CZ"/>
            </w:rPr>
            <w:t>E-mail</w:t>
          </w:r>
        </w:p>
      </w:docPartBody>
    </w:docPart>
    <w:docPart>
      <w:docPartPr>
        <w:name w:val="175CD0D5F01345D9A0C90D23514D4E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C62B19-6DE3-40D9-AFE6-3313D81CA36D}"/>
      </w:docPartPr>
      <w:docPartBody>
        <w:p w:rsidR="00000000" w:rsidRDefault="005C3466" w:rsidP="005C3466">
          <w:pPr>
            <w:pStyle w:val="175CD0D5F01345D9A0C90D23514D4E6B"/>
          </w:pPr>
          <w:r w:rsidRPr="00637200">
            <w:rPr>
              <w:lang w:bidi="cs-CZ"/>
            </w:rPr>
            <w:t>Mobilní telefon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466"/>
    <w:rsid w:val="005C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7B907A42DB4D4F3583158E041A32B93E">
    <w:name w:val="7B907A42DB4D4F3583158E041A32B93E"/>
  </w:style>
  <w:style w:type="paragraph" w:customStyle="1" w:styleId="8509E2298FB2476F945F7C474D6920E5">
    <w:name w:val="8509E2298FB2476F945F7C474D6920E5"/>
  </w:style>
  <w:style w:type="paragraph" w:customStyle="1" w:styleId="11ADB387468F437FB0143D22F32BE4D6">
    <w:name w:val="11ADB387468F437FB0143D22F32BE4D6"/>
  </w:style>
  <w:style w:type="paragraph" w:customStyle="1" w:styleId="794AD7B482344799BAA2BCAECB43A5B9">
    <w:name w:val="794AD7B482344799BAA2BCAECB43A5B9"/>
  </w:style>
  <w:style w:type="paragraph" w:customStyle="1" w:styleId="C6947090CA034BC28507E6C69F54567D">
    <w:name w:val="C6947090CA034BC28507E6C69F54567D"/>
  </w:style>
  <w:style w:type="paragraph" w:customStyle="1" w:styleId="DAF9534FDC944A1D86C03C5187CF9C38">
    <w:name w:val="DAF9534FDC944A1D86C03C5187CF9C38"/>
  </w:style>
  <w:style w:type="paragraph" w:customStyle="1" w:styleId="5B28BD70CC894ADF9D6AA8BF1DF4079E">
    <w:name w:val="5B28BD70CC894ADF9D6AA8BF1DF4079E"/>
  </w:style>
  <w:style w:type="paragraph" w:customStyle="1" w:styleId="BF1D6F0C6784404D8A9C1CCBB577387E">
    <w:name w:val="BF1D6F0C6784404D8A9C1CCBB577387E"/>
  </w:style>
  <w:style w:type="paragraph" w:customStyle="1" w:styleId="9CFBE25A11514E159459ED3FEDBF1D4D">
    <w:name w:val="9CFBE25A11514E159459ED3FEDBF1D4D"/>
  </w:style>
  <w:style w:type="paragraph" w:customStyle="1" w:styleId="5E8BA8ACBC3448A7AE4855CC83431A85">
    <w:name w:val="5E8BA8ACBC3448A7AE4855CC83431A85"/>
  </w:style>
  <w:style w:type="paragraph" w:customStyle="1" w:styleId="0C51B8CDAF634DE3ACDC884947F71509">
    <w:name w:val="0C51B8CDAF634DE3ACDC884947F71509"/>
  </w:style>
  <w:style w:type="paragraph" w:customStyle="1" w:styleId="8BCE2C916F4A4543AAD9D186B20F1890">
    <w:name w:val="8BCE2C916F4A4543AAD9D186B20F1890"/>
  </w:style>
  <w:style w:type="paragraph" w:customStyle="1" w:styleId="D0159542A47F409D9135425491D63988">
    <w:name w:val="D0159542A47F409D9135425491D63988"/>
  </w:style>
  <w:style w:type="paragraph" w:customStyle="1" w:styleId="3FAF92DE7F4346B3B6FE254C292AD402">
    <w:name w:val="3FAF92DE7F4346B3B6FE254C292AD402"/>
    <w:rsid w:val="005C3466"/>
  </w:style>
  <w:style w:type="paragraph" w:customStyle="1" w:styleId="620DC145507B4D3D9B33560B32F34618">
    <w:name w:val="620DC145507B4D3D9B33560B32F34618"/>
    <w:rsid w:val="005C3466"/>
  </w:style>
  <w:style w:type="paragraph" w:customStyle="1" w:styleId="49BBB77AA14F44C9AF9AE1B8FCFB4DF5">
    <w:name w:val="49BBB77AA14F44C9AF9AE1B8FCFB4DF5"/>
    <w:rsid w:val="005C3466"/>
  </w:style>
  <w:style w:type="paragraph" w:customStyle="1" w:styleId="175CD0D5F01345D9A0C90D23514D4E6B">
    <w:name w:val="175CD0D5F01345D9A0C90D23514D4E6B"/>
    <w:rsid w:val="005C3466"/>
  </w:style>
  <w:style w:type="paragraph" w:customStyle="1" w:styleId="133399E88591484981571A54AB52046F">
    <w:name w:val="133399E88591484981571A54AB52046F"/>
    <w:rsid w:val="005C3466"/>
  </w:style>
  <w:style w:type="paragraph" w:customStyle="1" w:styleId="6121BD2CB1D740F3BBA2C2F3BECE3106">
    <w:name w:val="6121BD2CB1D740F3BBA2C2F3BECE3106"/>
    <w:rsid w:val="005C3466"/>
  </w:style>
  <w:style w:type="paragraph" w:customStyle="1" w:styleId="1F5E559B07754447B3C92787D47839D2">
    <w:name w:val="1F5E559B07754447B3C92787D47839D2"/>
    <w:rsid w:val="005C34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členství.dotx</Template>
  <TotalTime>0</TotalTime>
  <Pages>1</Pages>
  <Words>90</Words>
  <Characters>533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2020-04-04T12:26:00Z</dcterms:created>
  <dcterms:modified xsi:type="dcterms:W3CDTF">2020-04-04T12:26:00Z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